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587" w:rsidRDefault="00B62B88" w:rsidP="00A97877">
      <w:r>
        <w:rPr>
          <w:noProof/>
        </w:rPr>
        <w:drawing>
          <wp:anchor distT="0" distB="0" distL="114300" distR="114300" simplePos="0" relativeHeight="251659264" behindDoc="1" locked="0" layoutInCell="1" allowOverlap="1" wp14:anchorId="14C11185" wp14:editId="4DC9CEB7">
            <wp:simplePos x="0" y="0"/>
            <wp:positionH relativeFrom="column">
              <wp:posOffset>-773321</wp:posOffset>
            </wp:positionH>
            <wp:positionV relativeFrom="paragraph">
              <wp:posOffset>-1372476</wp:posOffset>
            </wp:positionV>
            <wp:extent cx="2060027" cy="2585545"/>
            <wp:effectExtent l="0" t="0" r="0" b="0"/>
            <wp:wrapNone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27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77B" w:rsidRDefault="006E47A8" w:rsidP="006B6587">
      <w:pPr>
        <w:jc w:val="center"/>
        <w:rPr>
          <w:sz w:val="32"/>
        </w:rPr>
      </w:pPr>
      <w:r>
        <w:rPr>
          <w:sz w:val="32"/>
        </w:rPr>
        <w:t xml:space="preserve">Programma </w:t>
      </w:r>
      <w:r w:rsidR="004171DD">
        <w:rPr>
          <w:sz w:val="32"/>
        </w:rPr>
        <w:t>november</w:t>
      </w:r>
      <w:r w:rsidR="00034059">
        <w:rPr>
          <w:sz w:val="32"/>
        </w:rPr>
        <w:t xml:space="preserve"> Chiro </w:t>
      </w:r>
      <w:r w:rsidR="00034059" w:rsidRPr="00FA38DA">
        <w:rPr>
          <w:b/>
          <w:sz w:val="32"/>
        </w:rPr>
        <w:t>TOM</w:t>
      </w:r>
    </w:p>
    <w:p w:rsidR="00B62B88" w:rsidRDefault="00B62B88" w:rsidP="006B6587">
      <w:pPr>
        <w:jc w:val="center"/>
        <w:rPr>
          <w:sz w:val="32"/>
        </w:rPr>
      </w:pPr>
    </w:p>
    <w:p w:rsidR="00B62B88" w:rsidRPr="00B64FA0" w:rsidRDefault="00B62B88" w:rsidP="006B6587">
      <w:pPr>
        <w:jc w:val="center"/>
        <w:rPr>
          <w:sz w:val="32"/>
        </w:rPr>
      </w:pPr>
    </w:p>
    <w:p w:rsidR="00034059" w:rsidRPr="00460D8F" w:rsidRDefault="00034059" w:rsidP="00B62B88">
      <w:pPr>
        <w:rPr>
          <w:b/>
          <w:sz w:val="28"/>
          <w:u w:val="single"/>
          <w:lang w:val="nl-BE"/>
        </w:rPr>
      </w:pPr>
      <w:r w:rsidRPr="00460D8F">
        <w:rPr>
          <w:b/>
          <w:sz w:val="28"/>
          <w:u w:val="single"/>
          <w:lang w:val="nl-BE"/>
        </w:rPr>
        <w:t>Vrijdag 2 november</w:t>
      </w:r>
    </w:p>
    <w:p w:rsidR="00034059" w:rsidRPr="00034059" w:rsidRDefault="00034059" w:rsidP="00B62B88">
      <w:pPr>
        <w:rPr>
          <w:lang w:val="nl-BE"/>
        </w:rPr>
      </w:pPr>
      <w:r w:rsidRPr="00034059">
        <w:rPr>
          <w:lang w:val="nl-BE"/>
        </w:rPr>
        <w:t xml:space="preserve">Vandaag moeten jullie om </w:t>
      </w:r>
      <w:r w:rsidRPr="00460D8F">
        <w:rPr>
          <w:b/>
          <w:lang w:val="nl-BE"/>
        </w:rPr>
        <w:t>20u</w:t>
      </w:r>
      <w:r w:rsidRPr="00034059">
        <w:rPr>
          <w:lang w:val="nl-BE"/>
        </w:rPr>
        <w:t xml:space="preserve"> in Chiro SAM zijn om jullie spel te presenteren aan de andere leiding en wat mee te vergaderen. Als je iets wil drinken, kan je ook best een centje meenemen.</w:t>
      </w:r>
    </w:p>
    <w:p w:rsidR="00034059" w:rsidRDefault="00034059" w:rsidP="00B62B88">
      <w:pPr>
        <w:rPr>
          <w:sz w:val="28"/>
          <w:u w:val="single"/>
          <w:lang w:val="en-US"/>
        </w:rPr>
      </w:pPr>
    </w:p>
    <w:p w:rsidR="00B62B88" w:rsidRPr="00034059" w:rsidRDefault="00B62B88" w:rsidP="00B62B88">
      <w:pPr>
        <w:rPr>
          <w:lang w:val="nl-BE"/>
        </w:rPr>
      </w:pPr>
      <w:r w:rsidRPr="00034059">
        <w:rPr>
          <w:sz w:val="28"/>
          <w:u w:val="single"/>
          <w:lang w:val="nl-BE"/>
        </w:rPr>
        <w:t xml:space="preserve">Zondag </w:t>
      </w:r>
      <w:r w:rsidRPr="00034059">
        <w:rPr>
          <w:sz w:val="28"/>
          <w:u w:val="single"/>
          <w:lang w:val="nl-BE"/>
        </w:rPr>
        <w:t>4 november</w:t>
      </w:r>
    </w:p>
    <w:p w:rsidR="00034059" w:rsidRPr="00034059" w:rsidRDefault="00034059" w:rsidP="00B62B88">
      <w:pPr>
        <w:rPr>
          <w:lang w:val="nl-BE"/>
        </w:rPr>
      </w:pPr>
      <w:r w:rsidRPr="00034059">
        <w:rPr>
          <w:lang w:val="nl-BE"/>
        </w:rPr>
        <w:t xml:space="preserve">ASPISTAGE, spannend! </w:t>
      </w:r>
      <w:r>
        <w:rPr>
          <w:lang w:val="nl-BE"/>
        </w:rPr>
        <w:t xml:space="preserve">Eindelijk mogen jullie een eerste keer leiding geven. Jullie moeten om </w:t>
      </w:r>
      <w:r w:rsidRPr="00460D8F">
        <w:rPr>
          <w:b/>
          <w:lang w:val="nl-BE"/>
        </w:rPr>
        <w:t>13u30</w:t>
      </w:r>
      <w:r>
        <w:rPr>
          <w:lang w:val="nl-BE"/>
        </w:rPr>
        <w:t xml:space="preserve"> op de Chiro zijn en stoppen om 18u30/18u45 met leiding geven. Daarna kunnen we wat ontspannen en eten we samen. De chiro duurt gewoon tot 20u.</w:t>
      </w:r>
    </w:p>
    <w:p w:rsidR="00B62B88" w:rsidRPr="00430AC1" w:rsidRDefault="00B62B88" w:rsidP="00B62B88">
      <w:r w:rsidRPr="00430AC1">
        <w:t xml:space="preserve">Eten: </w:t>
      </w:r>
      <w:r>
        <w:t>frietjes</w:t>
      </w:r>
    </w:p>
    <w:p w:rsidR="00B62B88" w:rsidRPr="00430AC1" w:rsidRDefault="00B62B88" w:rsidP="00B62B88"/>
    <w:p w:rsidR="00B62B88" w:rsidRPr="00430AC1" w:rsidRDefault="00B62B88" w:rsidP="00B62B88">
      <w:pPr>
        <w:rPr>
          <w:sz w:val="28"/>
          <w:u w:val="single"/>
        </w:rPr>
      </w:pPr>
      <w:r w:rsidRPr="00430AC1">
        <w:rPr>
          <w:sz w:val="28"/>
          <w:u w:val="single"/>
        </w:rPr>
        <w:t xml:space="preserve">Zondag </w:t>
      </w:r>
      <w:r>
        <w:rPr>
          <w:sz w:val="28"/>
          <w:u w:val="single"/>
        </w:rPr>
        <w:t>11 november</w:t>
      </w:r>
    </w:p>
    <w:p w:rsidR="00460D8F" w:rsidRPr="00430AC1" w:rsidRDefault="00034059" w:rsidP="00B62B88">
      <w:pPr>
        <w:rPr>
          <w:lang w:val="nl-BE"/>
        </w:rPr>
      </w:pPr>
      <w:r>
        <w:rPr>
          <w:lang w:val="nl-BE"/>
        </w:rPr>
        <w:t>Het is wapenstilstand en daarom doen we geen Chiro</w:t>
      </w:r>
      <w:r w:rsidR="002503CC">
        <w:rPr>
          <w:lang w:val="nl-BE"/>
        </w:rPr>
        <w:t xml:space="preserve"> </w:t>
      </w:r>
      <w:r w:rsidR="002503CC" w:rsidRPr="002503CC">
        <w:rPr>
          <w:lang w:val="nl-BE"/>
        </w:rPr>
        <w:sym w:font="Wingdings" w:char="F04C"/>
      </w:r>
      <w:bookmarkStart w:id="0" w:name="_GoBack"/>
      <w:bookmarkEnd w:id="0"/>
    </w:p>
    <w:p w:rsidR="00B62B88" w:rsidRPr="00430AC1" w:rsidRDefault="00B62B88" w:rsidP="00B62B88"/>
    <w:p w:rsidR="00B62B88" w:rsidRDefault="00B62B88" w:rsidP="00B62B88">
      <w:pPr>
        <w:rPr>
          <w:sz w:val="28"/>
          <w:u w:val="single"/>
        </w:rPr>
      </w:pPr>
      <w:r w:rsidRPr="00430AC1">
        <w:rPr>
          <w:sz w:val="28"/>
          <w:u w:val="single"/>
        </w:rPr>
        <w:t xml:space="preserve">Zondag </w:t>
      </w:r>
      <w:r>
        <w:rPr>
          <w:sz w:val="28"/>
          <w:u w:val="single"/>
        </w:rPr>
        <w:t>18 november</w:t>
      </w:r>
    </w:p>
    <w:p w:rsidR="002503CC" w:rsidRDefault="00334EC6" w:rsidP="00B62B88">
      <w:r>
        <w:t>FASTFOODZONDAG</w:t>
      </w:r>
      <w:r w:rsidR="005C5431">
        <w:t xml:space="preserve">: eerst gaan we </w:t>
      </w:r>
      <w:r w:rsidR="00B75320">
        <w:t>de grand bazaar aan de groenplaats onveilig maken en nadien gaan we ergens eten met vijf jongens?</w:t>
      </w:r>
    </w:p>
    <w:p w:rsidR="00B75320" w:rsidRPr="00430AC1" w:rsidRDefault="00B75320" w:rsidP="00B62B88"/>
    <w:p w:rsidR="00B62B88" w:rsidRDefault="00460D8F" w:rsidP="00B62B88">
      <w:pPr>
        <w:rPr>
          <w:sz w:val="28"/>
          <w:u w:val="single"/>
        </w:rPr>
      </w:pPr>
      <w:r>
        <w:rPr>
          <w:noProof/>
          <w:sz w:val="32"/>
          <w:u w:val="single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4680979</wp:posOffset>
            </wp:positionV>
            <wp:extent cx="7063019" cy="3828983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18-10-29 om 12.12.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019" cy="382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B88" w:rsidRPr="00430AC1">
        <w:rPr>
          <w:sz w:val="28"/>
          <w:u w:val="single"/>
        </w:rPr>
        <w:t xml:space="preserve">Zondag </w:t>
      </w:r>
      <w:r w:rsidR="00B62B88">
        <w:rPr>
          <w:sz w:val="28"/>
          <w:u w:val="single"/>
        </w:rPr>
        <w:t>25 november</w:t>
      </w:r>
    </w:p>
    <w:p w:rsidR="006E47A8" w:rsidRDefault="006E47A8" w:rsidP="006E47A8">
      <w:pPr>
        <w:jc w:val="center"/>
        <w:rPr>
          <w:sz w:val="32"/>
          <w:u w:val="single"/>
        </w:rPr>
      </w:pPr>
    </w:p>
    <w:p w:rsidR="006E47A8" w:rsidRDefault="006E47A8" w:rsidP="006E47A8">
      <w:pPr>
        <w:jc w:val="center"/>
        <w:rPr>
          <w:sz w:val="32"/>
          <w:u w:val="single"/>
        </w:rPr>
      </w:pPr>
    </w:p>
    <w:p w:rsidR="006E47A8" w:rsidRDefault="006E47A8" w:rsidP="00686CCF">
      <w:pPr>
        <w:rPr>
          <w:sz w:val="32"/>
          <w:u w:val="single"/>
        </w:rPr>
      </w:pPr>
    </w:p>
    <w:p w:rsidR="00686CCF" w:rsidRDefault="00686CCF" w:rsidP="00686CCF">
      <w:pPr>
        <w:rPr>
          <w:sz w:val="32"/>
          <w:u w:val="single"/>
        </w:rPr>
      </w:pPr>
    </w:p>
    <w:p w:rsidR="00686CCF" w:rsidRDefault="00686CCF" w:rsidP="00686CCF">
      <w:pPr>
        <w:rPr>
          <w:sz w:val="32"/>
          <w:u w:val="single"/>
        </w:rPr>
      </w:pPr>
    </w:p>
    <w:p w:rsidR="00686CCF" w:rsidRDefault="00686CCF" w:rsidP="00686CCF">
      <w:pPr>
        <w:rPr>
          <w:sz w:val="32"/>
          <w:u w:val="single"/>
        </w:rPr>
      </w:pPr>
    </w:p>
    <w:p w:rsidR="006E47A8" w:rsidRDefault="006E47A8" w:rsidP="006E47A8">
      <w:pPr>
        <w:jc w:val="center"/>
        <w:rPr>
          <w:sz w:val="32"/>
          <w:u w:val="single"/>
        </w:rPr>
      </w:pPr>
    </w:p>
    <w:p w:rsidR="006E47A8" w:rsidRPr="00B64FA0" w:rsidRDefault="006E47A8" w:rsidP="006E47A8">
      <w:pPr>
        <w:jc w:val="center"/>
        <w:rPr>
          <w:i/>
          <w:sz w:val="28"/>
        </w:rPr>
      </w:pPr>
    </w:p>
    <w:p w:rsidR="004C7813" w:rsidRPr="00B64FA0" w:rsidRDefault="004C7813" w:rsidP="00B64FA0">
      <w:pPr>
        <w:jc w:val="center"/>
        <w:rPr>
          <w:sz w:val="28"/>
        </w:rPr>
      </w:pPr>
    </w:p>
    <w:p w:rsidR="004C7813" w:rsidRPr="00B64FA0" w:rsidRDefault="004C7813" w:rsidP="00A97877">
      <w:pPr>
        <w:rPr>
          <w:sz w:val="28"/>
        </w:rPr>
      </w:pPr>
    </w:p>
    <w:p w:rsidR="004C7813" w:rsidRPr="00B64FA0" w:rsidRDefault="004C7813" w:rsidP="00A97877">
      <w:pPr>
        <w:rPr>
          <w:sz w:val="28"/>
        </w:rPr>
      </w:pPr>
    </w:p>
    <w:p w:rsidR="00686CCF" w:rsidRDefault="00686CCF" w:rsidP="00B64FA0">
      <w:pPr>
        <w:jc w:val="center"/>
        <w:rPr>
          <w:sz w:val="28"/>
        </w:rPr>
      </w:pPr>
    </w:p>
    <w:p w:rsidR="00686CCF" w:rsidRDefault="00686CCF" w:rsidP="00B64FA0">
      <w:pPr>
        <w:jc w:val="center"/>
        <w:rPr>
          <w:sz w:val="28"/>
        </w:rPr>
      </w:pPr>
    </w:p>
    <w:p w:rsidR="00460D8F" w:rsidRDefault="00460D8F" w:rsidP="00B64FA0">
      <w:pPr>
        <w:jc w:val="center"/>
        <w:rPr>
          <w:sz w:val="28"/>
        </w:rPr>
      </w:pPr>
    </w:p>
    <w:p w:rsidR="004C7813" w:rsidRPr="00B64FA0" w:rsidRDefault="00686CCF" w:rsidP="00B64FA0">
      <w:pPr>
        <w:jc w:val="center"/>
        <w:rPr>
          <w:sz w:val="28"/>
        </w:rPr>
      </w:pPr>
      <w:proofErr w:type="spellStart"/>
      <w:r>
        <w:rPr>
          <w:sz w:val="28"/>
        </w:rPr>
        <w:t>Peace</w:t>
      </w:r>
      <w:proofErr w:type="spellEnd"/>
      <w:r>
        <w:rPr>
          <w:sz w:val="28"/>
        </w:rPr>
        <w:t xml:space="preserve"> out!</w:t>
      </w:r>
    </w:p>
    <w:p w:rsidR="004C7813" w:rsidRPr="00B64FA0" w:rsidRDefault="00686CCF" w:rsidP="00B64FA0">
      <w:pPr>
        <w:jc w:val="center"/>
        <w:rPr>
          <w:sz w:val="28"/>
        </w:rPr>
      </w:pPr>
      <w:r>
        <w:rPr>
          <w:sz w:val="28"/>
        </w:rPr>
        <w:t xml:space="preserve">XOXO </w:t>
      </w:r>
      <w:r w:rsidR="004C7813" w:rsidRPr="00B64FA0">
        <w:rPr>
          <w:sz w:val="28"/>
        </w:rPr>
        <w:t>Yasmina</w:t>
      </w:r>
    </w:p>
    <w:p w:rsidR="004C7813" w:rsidRPr="00B64FA0" w:rsidRDefault="004C7813" w:rsidP="00B64FA0">
      <w:pPr>
        <w:jc w:val="center"/>
        <w:rPr>
          <w:sz w:val="28"/>
        </w:rPr>
      </w:pPr>
      <w:r w:rsidRPr="00B64FA0">
        <w:rPr>
          <w:sz w:val="28"/>
        </w:rPr>
        <w:t>0486085304</w:t>
      </w:r>
    </w:p>
    <w:sectPr w:rsidR="004C7813" w:rsidRPr="00B64FA0" w:rsidSect="001C042F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352" w:rsidRDefault="005A0352" w:rsidP="00A97877">
      <w:r>
        <w:separator/>
      </w:r>
    </w:p>
  </w:endnote>
  <w:endnote w:type="continuationSeparator" w:id="0">
    <w:p w:rsidR="005A0352" w:rsidRDefault="005A0352" w:rsidP="00A97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352" w:rsidRDefault="005A0352" w:rsidP="00A97877">
      <w:r>
        <w:separator/>
      </w:r>
    </w:p>
  </w:footnote>
  <w:footnote w:type="continuationSeparator" w:id="0">
    <w:p w:rsidR="005A0352" w:rsidRDefault="005A0352" w:rsidP="00A97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877" w:rsidRPr="00A97877" w:rsidRDefault="00FA38DA" w:rsidP="00B64FA0">
    <w:pPr>
      <w:jc w:val="center"/>
      <w:rPr>
        <w:color w:val="ED7D31"/>
        <w:sz w:val="72"/>
      </w:rPr>
    </w:pPr>
    <w:r>
      <w:rPr>
        <w:color w:val="ED7D31"/>
        <w:sz w:val="72"/>
      </w:rPr>
      <w:t xml:space="preserve">           </w:t>
    </w:r>
    <w:r w:rsidR="00A97877" w:rsidRPr="00A97877">
      <w:rPr>
        <w:color w:val="ED7D31"/>
        <w:sz w:val="72"/>
      </w:rPr>
      <w:t>ProgrammAspiranten</w:t>
    </w:r>
  </w:p>
  <w:p w:rsidR="00A97877" w:rsidRPr="00A97877" w:rsidRDefault="00A97877" w:rsidP="00A9787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88"/>
    <w:rsid w:val="00032CFF"/>
    <w:rsid w:val="00034059"/>
    <w:rsid w:val="0007677B"/>
    <w:rsid w:val="001230EC"/>
    <w:rsid w:val="001C042F"/>
    <w:rsid w:val="00204619"/>
    <w:rsid w:val="002503CC"/>
    <w:rsid w:val="00303922"/>
    <w:rsid w:val="00334EC6"/>
    <w:rsid w:val="00391BF2"/>
    <w:rsid w:val="004171DD"/>
    <w:rsid w:val="00460D8F"/>
    <w:rsid w:val="004C7813"/>
    <w:rsid w:val="005354D6"/>
    <w:rsid w:val="005A0352"/>
    <w:rsid w:val="005C5431"/>
    <w:rsid w:val="00686CCF"/>
    <w:rsid w:val="006B6587"/>
    <w:rsid w:val="006E47A8"/>
    <w:rsid w:val="00804068"/>
    <w:rsid w:val="00911E33"/>
    <w:rsid w:val="00912F53"/>
    <w:rsid w:val="00A200EE"/>
    <w:rsid w:val="00A97877"/>
    <w:rsid w:val="00B62B88"/>
    <w:rsid w:val="00B64FA0"/>
    <w:rsid w:val="00B75320"/>
    <w:rsid w:val="00C32652"/>
    <w:rsid w:val="00C54E05"/>
    <w:rsid w:val="00D83A8E"/>
    <w:rsid w:val="00FA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C3B98"/>
  <w15:chartTrackingRefBased/>
  <w15:docId w15:val="{B46B01F8-2C64-C04A-A89B-EF78F332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sz w:val="24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87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97877"/>
  </w:style>
  <w:style w:type="paragraph" w:styleId="Voettekst">
    <w:name w:val="footer"/>
    <w:basedOn w:val="Standaard"/>
    <w:link w:val="VoettekstChar"/>
    <w:uiPriority w:val="99"/>
    <w:unhideWhenUsed/>
    <w:rsid w:val="00A9787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97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yasminabenallouch/Desktop/Chiro/6%20Aspiranten%20/Programma%20sjabloo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Programma sjabloon.dot</Template>
  <TotalTime>25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Allouch Yasmina</dc:creator>
  <cp:keywords/>
  <dc:description/>
  <cp:lastModifiedBy>Ben Allouch Yasmina</cp:lastModifiedBy>
  <cp:revision>9</cp:revision>
  <dcterms:created xsi:type="dcterms:W3CDTF">2018-10-26T09:16:00Z</dcterms:created>
  <dcterms:modified xsi:type="dcterms:W3CDTF">2018-10-29T11:22:00Z</dcterms:modified>
</cp:coreProperties>
</file>